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85C1C5"/>
    <w:p w14:paraId="05E72C14">
      <w:pPr>
        <w:rPr>
          <w:rFonts w:hint="eastAsia" w:eastAsia="宋体"/>
          <w:lang w:eastAsia="zh-CN"/>
        </w:rPr>
      </w:pPr>
    </w:p>
    <w:p w14:paraId="21941983">
      <w:pPr>
        <w:rPr>
          <w:rFonts w:hint="eastAsia" w:eastAsia="宋体"/>
          <w:lang w:eastAsia="zh-CN"/>
        </w:rPr>
      </w:pPr>
    </w:p>
    <w:p w14:paraId="1508A54D">
      <w:pPr>
        <w:rPr>
          <w:rFonts w:hint="eastAsia" w:eastAsia="宋体"/>
          <w:lang w:eastAsia="zh-CN"/>
        </w:rPr>
      </w:pPr>
    </w:p>
    <w:p w14:paraId="1615093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462655"/>
            <wp:effectExtent l="0" t="0" r="10160" b="4445"/>
            <wp:docPr id="1" name="图片 2" descr="fe028cae5bda208ba27dc242ed53c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fe028cae5bda208ba27dc242ed53c4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71660">
      <w:pPr>
        <w:rPr>
          <w:rFonts w:hint="eastAsia" w:eastAsia="宋体"/>
          <w:lang w:eastAsia="zh-CN"/>
        </w:rPr>
      </w:pPr>
    </w:p>
    <w:p w14:paraId="200D35B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3597275"/>
            <wp:effectExtent l="0" t="0" r="4445" b="3175"/>
            <wp:docPr id="2" name="图片 3" descr="fd52baf7c365d41a7f9226eddcd36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fd52baf7c365d41a7f9226eddcd3674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0BB3">
      <w:pPr>
        <w:rPr>
          <w:rFonts w:hint="eastAsia" w:eastAsia="宋体"/>
          <w:lang w:eastAsia="zh-CN"/>
        </w:rPr>
      </w:pPr>
    </w:p>
    <w:p w14:paraId="23BC9FF0">
      <w:pPr>
        <w:rPr>
          <w:rFonts w:hint="eastAsia" w:eastAsia="宋体"/>
          <w:lang w:eastAsia="zh-CN"/>
        </w:rPr>
      </w:pPr>
    </w:p>
    <w:p w14:paraId="42DF584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680460"/>
            <wp:effectExtent l="0" t="0" r="7620" b="15240"/>
            <wp:docPr id="3" name="图片 4" descr="09f2e76673465a8973aa37df2265d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09f2e76673465a8973aa37df2265db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A4D01">
      <w:pPr>
        <w:rPr>
          <w:rFonts w:hint="eastAsia" w:eastAsia="宋体"/>
          <w:lang w:eastAsia="zh-CN"/>
        </w:rPr>
      </w:pPr>
    </w:p>
    <w:p w14:paraId="3402752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658870"/>
            <wp:effectExtent l="0" t="0" r="3175" b="17780"/>
            <wp:docPr id="4" name="图片 5" descr="2ba9a8efc6b25b8d189806e1b1123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2ba9a8efc6b25b8d189806e1b1123bf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972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523615"/>
            <wp:effectExtent l="0" t="0" r="2540" b="635"/>
            <wp:docPr id="5" name="图片 6" descr="a3811676b7899994e940c985bb396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a3811676b7899994e940c985bb396ae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1CD37">
      <w:pPr>
        <w:rPr>
          <w:rFonts w:hint="eastAsia" w:eastAsia="宋体"/>
          <w:lang w:eastAsia="zh-CN"/>
        </w:rPr>
      </w:pPr>
    </w:p>
    <w:p w14:paraId="54D904E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712845"/>
            <wp:effectExtent l="0" t="0" r="5715" b="1905"/>
            <wp:docPr id="6" name="图片 8" descr="e64f48e152feff6265d57147d1ebf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e64f48e152feff6265d57147d1ebfb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703B">
      <w:pPr>
        <w:rPr>
          <w:rFonts w:hint="eastAsia" w:eastAsia="宋体"/>
          <w:lang w:eastAsia="zh-CN"/>
        </w:rPr>
      </w:pPr>
    </w:p>
    <w:p w14:paraId="69872F1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729355"/>
            <wp:effectExtent l="0" t="0" r="2540" b="4445"/>
            <wp:docPr id="7" name="图片 9" descr="3ac2e801f13c4e7933f9122bc787f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3ac2e801f13c4e7933f9122bc787f9d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C62E">
      <w:pPr>
        <w:rPr>
          <w:rFonts w:hint="eastAsia" w:eastAsia="宋体"/>
          <w:lang w:eastAsia="zh-CN"/>
        </w:rPr>
      </w:pPr>
    </w:p>
    <w:p w14:paraId="47382BA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543300"/>
            <wp:effectExtent l="0" t="0" r="3810" b="0"/>
            <wp:docPr id="8" name="图片 11" descr="8944774dd958d899c0acf719306f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8944774dd958d899c0acf719306f11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DAC6">
      <w:pPr>
        <w:rPr>
          <w:rFonts w:hint="eastAsia" w:eastAsia="宋体"/>
          <w:lang w:eastAsia="zh-CN"/>
        </w:rPr>
      </w:pPr>
    </w:p>
    <w:p w14:paraId="55A43C8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475355"/>
            <wp:effectExtent l="0" t="0" r="5080" b="10795"/>
            <wp:docPr id="9" name="图片 12" descr="9a4dc2638d560b1e88b8f171a905f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9a4dc2638d560b1e88b8f171a905f3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E676">
      <w:pPr>
        <w:rPr>
          <w:rFonts w:hint="eastAsia" w:eastAsia="宋体"/>
          <w:lang w:eastAsia="zh-CN"/>
        </w:rPr>
      </w:pPr>
    </w:p>
    <w:p w14:paraId="04A76203">
      <w:pPr>
        <w:rPr>
          <w:rFonts w:hint="eastAsia" w:eastAsia="宋体"/>
          <w:lang w:eastAsia="zh-CN"/>
        </w:rPr>
      </w:pPr>
    </w:p>
    <w:p w14:paraId="183C822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555365"/>
            <wp:effectExtent l="0" t="0" r="2540" b="6985"/>
            <wp:docPr id="10" name="图片 13" descr="1b2aa59f27b3f0e8126789e5566d7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1b2aa59f27b3f0e8126789e5566d78f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E684">
      <w:pPr>
        <w:rPr>
          <w:rFonts w:hint="eastAsia" w:eastAsia="宋体"/>
          <w:lang w:eastAsia="zh-CN"/>
        </w:rPr>
      </w:pPr>
    </w:p>
    <w:p w14:paraId="73CF20D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3520440"/>
            <wp:effectExtent l="0" t="0" r="7620" b="3810"/>
            <wp:docPr id="11" name="图片 14" descr="d2c1e19d51e800305f5b8bc238602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d2c1e19d51e800305f5b8bc23860245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AFCF">
      <w:pPr>
        <w:rPr>
          <w:rFonts w:hint="eastAsia" w:eastAsia="宋体"/>
          <w:lang w:eastAsia="zh-CN"/>
        </w:rPr>
      </w:pPr>
    </w:p>
    <w:p w14:paraId="347EBD9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3371215"/>
            <wp:effectExtent l="0" t="0" r="5080" b="635"/>
            <wp:docPr id="12" name="图片 15" descr="df3281a7511bc18e1d448aa4d142d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df3281a7511bc18e1d448aa4d142d9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2E68">
      <w:pPr>
        <w:rPr>
          <w:rFonts w:hint="eastAsia" w:eastAsia="宋体"/>
          <w:lang w:eastAsia="zh-CN"/>
        </w:rPr>
      </w:pPr>
    </w:p>
    <w:p w14:paraId="172BF35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3481070"/>
            <wp:effectExtent l="0" t="0" r="6350" b="5080"/>
            <wp:docPr id="13" name="图片 16" descr="759fada9ced43f74470f01518bb2a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759fada9ced43f74470f01518bb2af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82435">
      <w:pPr>
        <w:rPr>
          <w:rFonts w:hint="eastAsia" w:eastAsia="宋体"/>
          <w:lang w:eastAsia="zh-CN"/>
        </w:rPr>
      </w:pPr>
    </w:p>
    <w:p w14:paraId="0F44D80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604895"/>
            <wp:effectExtent l="0" t="0" r="3810" b="14605"/>
            <wp:docPr id="14" name="图片 17" descr="a5d0fe0d830f5cc6cd8228c608572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a5d0fe0d830f5cc6cd8228c608572e1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10E9">
      <w:pPr>
        <w:rPr>
          <w:rFonts w:hint="eastAsia" w:eastAsia="宋体"/>
          <w:lang w:eastAsia="zh-CN"/>
        </w:rPr>
      </w:pPr>
    </w:p>
    <w:p w14:paraId="3782D8A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244850"/>
            <wp:effectExtent l="0" t="0" r="3175" b="12700"/>
            <wp:docPr id="15" name="图片 18" descr="5492157c3bc6f245a3551e6487ce1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5492157c3bc6f245a3551e6487ce112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204C">
      <w:pPr>
        <w:rPr>
          <w:rFonts w:hint="eastAsia" w:eastAsia="宋体"/>
          <w:lang w:eastAsia="zh-CN"/>
        </w:rPr>
      </w:pPr>
    </w:p>
    <w:p w14:paraId="63634DF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453005"/>
            <wp:effectExtent l="0" t="0" r="5715" b="4445"/>
            <wp:docPr id="16" name="图片 20" descr="ce87f33f1d2be3ef19285f9b7add3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ce87f33f1d2be3ef19285f9b7add3e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wOGNiZTVhMmMxMGQ3NzkxZDkyMmQ4MWU1YmNjMGUifQ=="/>
  </w:docVars>
  <w:rsids>
    <w:rsidRoot w:val="7F302EFF"/>
    <w:rsid w:val="003F2BC2"/>
    <w:rsid w:val="004172A3"/>
    <w:rsid w:val="007E320A"/>
    <w:rsid w:val="008D725E"/>
    <w:rsid w:val="00917CCA"/>
    <w:rsid w:val="00FD5FF3"/>
    <w:rsid w:val="03787160"/>
    <w:rsid w:val="043863CB"/>
    <w:rsid w:val="08E92EA7"/>
    <w:rsid w:val="0D8C1EF5"/>
    <w:rsid w:val="135D7536"/>
    <w:rsid w:val="346B1750"/>
    <w:rsid w:val="494E1FBD"/>
    <w:rsid w:val="54C30094"/>
    <w:rsid w:val="66B03F6F"/>
    <w:rsid w:val="7F302E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basedOn w:val="5"/>
    <w:link w:val="2"/>
    <w:uiPriority w:val="0"/>
    <w:rPr>
      <w:kern w:val="2"/>
      <w:sz w:val="18"/>
      <w:szCs w:val="18"/>
    </w:rPr>
  </w:style>
  <w:style w:type="character" w:customStyle="1" w:styleId="7">
    <w:name w:val="页眉 Char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32332255\wd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wd.wpt</Template>
  <Pages>8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2025-10-23T02:15:00Z</dcterms:created>
  <dc:creator>杨万鹏</dc:creator>
  <cp:lastModifiedBy>杨万鹏</cp:lastModifiedBy>
  <dcterms:modified xsi:type="dcterms:W3CDTF">2025-10-23T02:22:23Z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FC95F213258F4158B56C460547992135_11</vt:lpwstr>
  </property>
  <property fmtid="{D5CDD505-2E9C-101B-9397-08002B2CF9AE}" pid="4" name="KSOTemplateDocerSaveRecord">
    <vt:lpwstr>eyJoZGlkIjoiNDc3NmIxMjg2ODg5ZmIzZDA0ZjFlZTc0MmE4ZmRmMTMiLCJ1c2VySWQiOiIyODE1NDY5NjMifQ==</vt:lpwstr>
  </property>
</Properties>
</file>